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EDF" w:rsidRDefault="00D23EDF">
      <w:bookmarkStart w:id="0" w:name="_GoBack"/>
      <w:bookmarkEnd w:id="0"/>
    </w:p>
    <w:sectPr w:rsidR="00D23E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EDF"/>
    <w:rsid w:val="00D23EDF"/>
    <w:rsid w:val="00EE78B7"/>
    <w:rsid w:val="00F1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THISDOCUMENT.AUTOOPEN" wne:name="Project.ThisDocument.AutoOpen" wne:bEncrypt="00" wne:cmg="56"/>
    <wne:mcd wne:macroName="PROJECT.THISDOCUMENT.QIWFA8PS" wne:name="Project.ThisDocument.QiwfA8p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WordDoc_Calc_shellc_via_shellcommand_ls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localadmin</dc:creator>
  <cp:keywords/>
  <dc:description/>
  <cp:lastModifiedBy>localadmin</cp:lastModifiedBy>
  <cp:revision>2</cp:revision>
  <dcterms:created xsi:type="dcterms:W3CDTF">2019-01-31T10:44:00Z</dcterms:created>
  <dcterms:modified xsi:type="dcterms:W3CDTF">2019-01-31T10:44:00Z</dcterms:modified>
</cp:coreProperties>
</file>